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60C71" w14:textId="0751DBC1" w:rsidR="000F70D7" w:rsidRDefault="000F70D7"/>
    <w:tbl>
      <w:tblPr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492"/>
        <w:gridCol w:w="6183"/>
      </w:tblGrid>
      <w:tr w:rsidR="001B2ABD" w14:paraId="335C5F76" w14:textId="77777777" w:rsidTr="00046E46">
        <w:trPr>
          <w:trHeight w:val="4410"/>
        </w:trPr>
        <w:tc>
          <w:tcPr>
            <w:tcW w:w="3828" w:type="dxa"/>
            <w:vAlign w:val="bottom"/>
          </w:tcPr>
          <w:p w14:paraId="03B9A350" w14:textId="55823457" w:rsidR="000F70D7" w:rsidRPr="000F70D7" w:rsidRDefault="0092275A" w:rsidP="000F70D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noProof/>
                <w:sz w:val="22"/>
              </w:rPr>
              <w:drawing>
                <wp:inline distT="0" distB="0" distL="0" distR="0" wp14:anchorId="782ECBDF" wp14:editId="46E8AE0F">
                  <wp:extent cx="2038350" cy="2857500"/>
                  <wp:effectExtent l="0" t="0" r="0" b="0"/>
                  <wp:docPr id="1891174730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174730" name="Resim 1891174730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F70D7" w:rsidRPr="000F70D7">
              <w:rPr>
                <w:b/>
                <w:bCs/>
                <w:sz w:val="22"/>
              </w:rPr>
              <w:t xml:space="preserve">PROFILE </w:t>
            </w:r>
          </w:p>
          <w:p w14:paraId="03BAEC30" w14:textId="0577A5CE" w:rsidR="000F70D7" w:rsidRDefault="00F31877" w:rsidP="000F70D7">
            <w:proofErr w:type="spellStart"/>
            <w:r>
              <w:t>Graduated</w:t>
            </w:r>
            <w:proofErr w:type="spellEnd"/>
            <w:r w:rsidR="000F70D7">
              <w:t xml:space="preserve"> </w:t>
            </w:r>
            <w:proofErr w:type="spellStart"/>
            <w:r>
              <w:t>from</w:t>
            </w:r>
            <w:proofErr w:type="spellEnd"/>
            <w:r w:rsidR="000F70D7">
              <w:t xml:space="preserve"> </w:t>
            </w:r>
            <w:proofErr w:type="spellStart"/>
            <w:r w:rsidR="000F70D7">
              <w:t>the</w:t>
            </w:r>
            <w:proofErr w:type="spellEnd"/>
            <w:r w:rsidR="000F70D7">
              <w:t xml:space="preserve"> English Language Teaching Department at Afyon Kocatepe University. Gained international academic and cultural experience through the Erasmus+ program in Poland. Experienced in teaching young learners at preschool, primary, and secondary levels through internships and private tutoring. Skilled in classroom management, material design, and student-centered teaching approaches. Passionate about creating engaging and effective learning environments for young learners.</w:t>
            </w:r>
          </w:p>
          <w:p w14:paraId="3503A2CA" w14:textId="4F540EEB" w:rsidR="000F70D7" w:rsidRDefault="000F70D7" w:rsidP="000F70D7"/>
          <w:p w14:paraId="6788DF72" w14:textId="5074A925" w:rsidR="000F70D7" w:rsidRPr="000F70D7" w:rsidRDefault="000F70D7" w:rsidP="000F70D7">
            <w:pPr>
              <w:rPr>
                <w:b/>
                <w:bCs/>
                <w:sz w:val="22"/>
              </w:rPr>
            </w:pPr>
            <w:r w:rsidRPr="000F70D7">
              <w:rPr>
                <w:b/>
                <w:bCs/>
                <w:sz w:val="22"/>
              </w:rPr>
              <w:t>CONTACT</w:t>
            </w:r>
          </w:p>
          <w:p w14:paraId="08F0FDDF" w14:textId="1749F940" w:rsidR="000F70D7" w:rsidRDefault="000F70D7" w:rsidP="000F70D7">
            <w:r>
              <w:t>Phone:</w:t>
            </w:r>
          </w:p>
          <w:p w14:paraId="2048053E" w14:textId="46488DE6" w:rsidR="000F70D7" w:rsidRDefault="000F70D7" w:rsidP="000F70D7">
            <w:r>
              <w:t>0533 019 4471</w:t>
            </w:r>
          </w:p>
          <w:p w14:paraId="05FDDBF7" w14:textId="669FF03D" w:rsidR="000F70D7" w:rsidRDefault="000F70D7" w:rsidP="000F70D7"/>
          <w:p w14:paraId="76EC4E4C" w14:textId="58BE3B42" w:rsidR="000F70D7" w:rsidRPr="000F70D7" w:rsidRDefault="000F70D7" w:rsidP="000F70D7">
            <w:pPr>
              <w:rPr>
                <w:b/>
                <w:bCs/>
                <w:sz w:val="22"/>
              </w:rPr>
            </w:pPr>
            <w:r w:rsidRPr="000F70D7">
              <w:rPr>
                <w:b/>
                <w:bCs/>
                <w:sz w:val="22"/>
              </w:rPr>
              <w:t>E-Mail:</w:t>
            </w:r>
          </w:p>
          <w:p w14:paraId="6284A2F5" w14:textId="0F58AF8C" w:rsidR="000F70D7" w:rsidRDefault="000F70D7" w:rsidP="000F70D7">
            <w:r>
              <w:t>Tyildirg12@gmail.com</w:t>
            </w:r>
          </w:p>
          <w:p w14:paraId="55812023" w14:textId="5E3294C5" w:rsidR="001B2ABD" w:rsidRDefault="001B2ABD" w:rsidP="00857EEF">
            <w:pPr>
              <w:tabs>
                <w:tab w:val="left" w:pos="990"/>
              </w:tabs>
            </w:pPr>
          </w:p>
        </w:tc>
        <w:tc>
          <w:tcPr>
            <w:tcW w:w="492" w:type="dxa"/>
          </w:tcPr>
          <w:p w14:paraId="55BAB016" w14:textId="00CE3364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183" w:type="dxa"/>
          </w:tcPr>
          <w:p w14:paraId="606ABCEB" w14:textId="3F0F92BB" w:rsidR="0042648E" w:rsidRPr="0042648E" w:rsidRDefault="00113E48" w:rsidP="00857EEF">
            <w:pPr>
              <w:pStyle w:val="KonuBal"/>
            </w:pPr>
            <w:r>
              <w:t>filiz yıldırgan</w:t>
            </w:r>
          </w:p>
          <w:p w14:paraId="060A66CF" w14:textId="6C3E79CD" w:rsidR="00662FCA" w:rsidRPr="00662FCA" w:rsidRDefault="0058763B" w:rsidP="00857EEF">
            <w:pPr>
              <w:pStyle w:val="Altyaz"/>
              <w:rPr>
                <w:spacing w:val="0"/>
                <w:w w:val="100"/>
              </w:rPr>
            </w:pPr>
            <w:r w:rsidRPr="008B3EF8">
              <w:rPr>
                <w:spacing w:val="67"/>
                <w:w w:val="51"/>
              </w:rPr>
              <w:t>English Teache</w:t>
            </w:r>
            <w:r w:rsidR="00662FCA" w:rsidRPr="008B3EF8">
              <w:rPr>
                <w:spacing w:val="6"/>
                <w:w w:val="51"/>
              </w:rPr>
              <w:t>r</w:t>
            </w:r>
          </w:p>
          <w:p w14:paraId="2A1BDF1E" w14:textId="77777777" w:rsidR="000F70D7" w:rsidRDefault="000F70D7" w:rsidP="000F70D7">
            <w:pPr>
              <w:pStyle w:val="Balk2"/>
            </w:pPr>
            <w:r>
              <w:t>EDUCATION</w:t>
            </w:r>
          </w:p>
          <w:p w14:paraId="0A4B46D6" w14:textId="77777777" w:rsidR="000F70D7" w:rsidRPr="00EF2829" w:rsidRDefault="000F70D7" w:rsidP="000F70D7">
            <w:pPr>
              <w:pStyle w:val="Balk4"/>
              <w:rPr>
                <w:bCs/>
              </w:rPr>
            </w:pPr>
            <w:r w:rsidRPr="00EF2829">
              <w:rPr>
                <w:bCs/>
              </w:rPr>
              <w:t>Afyon Kocatepe University – English Language Teaching (2021–2026)</w:t>
            </w:r>
          </w:p>
          <w:p w14:paraId="04E9376B" w14:textId="77777777" w:rsidR="000F70D7" w:rsidRPr="00EF2829" w:rsidRDefault="000F70D7" w:rsidP="000F70D7">
            <w:pPr>
              <w:pStyle w:val="Balk4"/>
              <w:numPr>
                <w:ilvl w:val="0"/>
                <w:numId w:val="2"/>
              </w:numPr>
              <w:rPr>
                <w:b w:val="0"/>
              </w:rPr>
            </w:pPr>
            <w:r w:rsidRPr="00EF2829">
              <w:rPr>
                <w:b w:val="0"/>
              </w:rPr>
              <w:t>Completed English preparatory year successfully.</w:t>
            </w:r>
          </w:p>
          <w:p w14:paraId="01FFB5C7" w14:textId="77777777" w:rsidR="000F70D7" w:rsidRPr="00EF2829" w:rsidRDefault="000F70D7" w:rsidP="000F70D7">
            <w:pPr>
              <w:pStyle w:val="Balk4"/>
              <w:numPr>
                <w:ilvl w:val="0"/>
                <w:numId w:val="2"/>
              </w:numPr>
              <w:rPr>
                <w:b w:val="0"/>
              </w:rPr>
            </w:pPr>
            <w:r w:rsidRPr="00EF2829">
              <w:rPr>
                <w:b w:val="0"/>
              </w:rPr>
              <w:t>Participated in Erasmus+ mobility program at the Catholic University of Lublin, Poland.</w:t>
            </w:r>
          </w:p>
          <w:p w14:paraId="49ED45B8" w14:textId="77777777" w:rsidR="000F70D7" w:rsidRPr="00EF2829" w:rsidRDefault="000F70D7" w:rsidP="000F70D7">
            <w:pPr>
              <w:pStyle w:val="Balk4"/>
              <w:numPr>
                <w:ilvl w:val="0"/>
                <w:numId w:val="2"/>
              </w:numPr>
              <w:rPr>
                <w:b w:val="0"/>
              </w:rPr>
            </w:pPr>
            <w:r w:rsidRPr="00EF2829">
              <w:rPr>
                <w:b w:val="0"/>
              </w:rPr>
              <w:t>Provided private tutoring for primary and secondary school students.</w:t>
            </w:r>
          </w:p>
          <w:p w14:paraId="2E98870D" w14:textId="77777777" w:rsidR="000F70D7" w:rsidRPr="00EF2829" w:rsidRDefault="000F70D7" w:rsidP="000F70D7">
            <w:pPr>
              <w:pStyle w:val="Balk4"/>
              <w:numPr>
                <w:ilvl w:val="0"/>
                <w:numId w:val="2"/>
              </w:numPr>
              <w:rPr>
                <w:b w:val="0"/>
              </w:rPr>
            </w:pPr>
            <w:r w:rsidRPr="00EF2829">
              <w:rPr>
                <w:b w:val="0"/>
              </w:rPr>
              <w:t>Completed teaching internship at Girne College, Afyon.</w:t>
            </w:r>
          </w:p>
          <w:p w14:paraId="2C81DB16" w14:textId="77777777" w:rsidR="000F70D7" w:rsidRDefault="000F70D7" w:rsidP="000F70D7">
            <w:pPr>
              <w:pStyle w:val="Balk4"/>
              <w:numPr>
                <w:ilvl w:val="0"/>
                <w:numId w:val="2"/>
              </w:numPr>
              <w:rPr>
                <w:b w:val="0"/>
              </w:rPr>
            </w:pPr>
            <w:r w:rsidRPr="00EF2829">
              <w:rPr>
                <w:b w:val="0"/>
              </w:rPr>
              <w:t>Delivered presentations on teaching young learners and material development.</w:t>
            </w:r>
          </w:p>
          <w:p w14:paraId="0CBE9AE9" w14:textId="77777777" w:rsidR="000F70D7" w:rsidRPr="004A0F44" w:rsidRDefault="000F70D7" w:rsidP="000F70D7">
            <w:pPr>
              <w:rPr>
                <w:b/>
                <w:bCs/>
              </w:rPr>
            </w:pPr>
            <w:r w:rsidRPr="004A0F44">
              <w:rPr>
                <w:b/>
                <w:bCs/>
              </w:rPr>
              <w:t>Kılıçarslan Anatolian High School (2017–2021)</w:t>
            </w:r>
          </w:p>
          <w:p w14:paraId="07498DCD" w14:textId="77777777" w:rsidR="000F70D7" w:rsidRDefault="000F70D7" w:rsidP="000F70D7"/>
          <w:p w14:paraId="2BD1AAF2" w14:textId="77777777" w:rsidR="000F70D7" w:rsidRDefault="000F70D7" w:rsidP="000F70D7">
            <w:pPr>
              <w:pStyle w:val="ListeParagraf"/>
              <w:numPr>
                <w:ilvl w:val="0"/>
                <w:numId w:val="3"/>
              </w:numPr>
            </w:pPr>
            <w:r>
              <w:t>Graduated with a GPA of 87.32/100.</w:t>
            </w:r>
          </w:p>
          <w:p w14:paraId="2597C59B" w14:textId="50A6DEAA" w:rsidR="000F70D7" w:rsidRDefault="000F70D7" w:rsidP="000F70D7"/>
          <w:p w14:paraId="4A848DEB" w14:textId="05B58346" w:rsidR="000F70D7" w:rsidRDefault="000F70D7" w:rsidP="000F70D7">
            <w:pPr>
              <w:pStyle w:val="ListeParagraf"/>
              <w:numPr>
                <w:ilvl w:val="0"/>
                <w:numId w:val="3"/>
              </w:numPr>
            </w:pPr>
            <w:r>
              <w:t>Studied in the Foreign Language track and attended additional language courses.</w:t>
            </w:r>
          </w:p>
          <w:p w14:paraId="5A455C91" w14:textId="0E08E630" w:rsidR="000F70D7" w:rsidRDefault="000F70D7" w:rsidP="000F70D7"/>
          <w:p w14:paraId="0AC60C86" w14:textId="346E7A15" w:rsidR="00857EEF" w:rsidRDefault="000F70D7" w:rsidP="000F70D7">
            <w:pPr>
              <w:rPr>
                <w:b/>
                <w:bCs/>
              </w:rPr>
            </w:pPr>
            <w:r w:rsidRPr="007F1CB9">
              <w:rPr>
                <w:b/>
                <w:bCs/>
              </w:rPr>
              <w:t>19 Mayıs Primary and Secondary School (2009–2017)</w:t>
            </w:r>
          </w:p>
          <w:p w14:paraId="134140E8" w14:textId="77777777" w:rsidR="008B3EF8" w:rsidRDefault="008B3EF8" w:rsidP="008B3EF8">
            <w:pPr>
              <w:pStyle w:val="Balk2"/>
            </w:pPr>
            <w:r>
              <w:t>WORK EXPERIENCE</w:t>
            </w:r>
          </w:p>
          <w:p w14:paraId="4963AE9E" w14:textId="77777777" w:rsidR="008B3EF8" w:rsidRPr="00FE7A7E" w:rsidRDefault="008B3EF8" w:rsidP="008B3EF8">
            <w:pPr>
              <w:pStyle w:val="ListeParagraf"/>
            </w:pPr>
            <w:r w:rsidRPr="00FE7A7E">
              <w:rPr>
                <w:b/>
                <w:bCs/>
              </w:rPr>
              <w:t>Marla Daycare Center</w:t>
            </w:r>
            <w:r>
              <w:rPr>
                <w:b/>
                <w:bCs/>
              </w:rPr>
              <w:t xml:space="preserve"> (Afyonkarahisar)</w:t>
            </w:r>
            <w:r w:rsidRPr="00FE7A7E">
              <w:rPr>
                <w:b/>
                <w:bCs/>
              </w:rPr>
              <w:t xml:space="preserve"> – English Teacher (2025–2026)</w:t>
            </w:r>
          </w:p>
          <w:p w14:paraId="102EAEEE" w14:textId="77777777" w:rsidR="008B3EF8" w:rsidRPr="00FE7A7E" w:rsidRDefault="008B3EF8" w:rsidP="008B3EF8">
            <w:pPr>
              <w:pStyle w:val="ListeParagraf"/>
              <w:numPr>
                <w:ilvl w:val="0"/>
                <w:numId w:val="4"/>
              </w:numPr>
            </w:pPr>
            <w:r w:rsidRPr="00FE7A7E">
              <w:t>Planned and implemented English activities for preschool students.</w:t>
            </w:r>
          </w:p>
          <w:p w14:paraId="69F99788" w14:textId="77777777" w:rsidR="008B3EF8" w:rsidRPr="00FE7A7E" w:rsidRDefault="008B3EF8" w:rsidP="008B3EF8">
            <w:pPr>
              <w:pStyle w:val="ListeParagraf"/>
              <w:numPr>
                <w:ilvl w:val="0"/>
                <w:numId w:val="4"/>
              </w:numPr>
            </w:pPr>
            <w:r w:rsidRPr="00FE7A7E">
              <w:t>Designed age-appropriate materials to support permanent learning.</w:t>
            </w:r>
          </w:p>
          <w:p w14:paraId="273729A7" w14:textId="77777777" w:rsidR="008B3EF8" w:rsidRPr="00FE7A7E" w:rsidRDefault="008B3EF8" w:rsidP="008B3EF8">
            <w:pPr>
              <w:pStyle w:val="ListeParagraf"/>
              <w:numPr>
                <w:ilvl w:val="0"/>
                <w:numId w:val="4"/>
              </w:numPr>
            </w:pPr>
            <w:r w:rsidRPr="00FE7A7E">
              <w:t>Applied game-based learning techniques to increase student engagement.</w:t>
            </w:r>
          </w:p>
          <w:p w14:paraId="0A45BF11" w14:textId="77777777" w:rsidR="008B3EF8" w:rsidRDefault="008B3EF8" w:rsidP="008B3EF8">
            <w:pPr>
              <w:pStyle w:val="ListeParagraf"/>
            </w:pPr>
          </w:p>
          <w:p w14:paraId="30BFA906" w14:textId="77777777" w:rsidR="008B3EF8" w:rsidRDefault="008B3EF8" w:rsidP="008B3EF8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REFERENCES</w:t>
            </w:r>
          </w:p>
          <w:p w14:paraId="43C40759" w14:textId="77777777" w:rsidR="008B3EF8" w:rsidRDefault="008B3EF8" w:rsidP="008B3EF8">
            <w:pPr>
              <w:rPr>
                <w:szCs w:val="18"/>
              </w:rPr>
            </w:pPr>
            <w:r>
              <w:rPr>
                <w:b/>
                <w:bCs/>
                <w:sz w:val="22"/>
              </w:rPr>
              <w:t xml:space="preserve">            </w:t>
            </w:r>
            <w:r>
              <w:rPr>
                <w:szCs w:val="18"/>
              </w:rPr>
              <w:t>Marla daycare manager- Leyla Karaağaç</w:t>
            </w:r>
          </w:p>
          <w:p w14:paraId="525AB5B3" w14:textId="77777777" w:rsidR="008B3EF8" w:rsidRDefault="008B3EF8" w:rsidP="008B3EF8">
            <w:pPr>
              <w:rPr>
                <w:szCs w:val="18"/>
              </w:rPr>
            </w:pPr>
            <w:r>
              <w:rPr>
                <w:szCs w:val="18"/>
              </w:rPr>
              <w:t xml:space="preserve">               Contact: 0507 528 9791</w:t>
            </w:r>
          </w:p>
          <w:p w14:paraId="7CF98218" w14:textId="77777777" w:rsidR="008B3EF8" w:rsidRDefault="008B3EF8" w:rsidP="008B3EF8">
            <w:pPr>
              <w:rPr>
                <w:szCs w:val="18"/>
              </w:rPr>
            </w:pPr>
            <w:r>
              <w:rPr>
                <w:szCs w:val="18"/>
              </w:rPr>
              <w:t xml:space="preserve">               Private Girne College- E. Deniz Dikbaş</w:t>
            </w:r>
          </w:p>
          <w:p w14:paraId="0B00CC68" w14:textId="77777777" w:rsidR="008B3EF8" w:rsidRDefault="008B3EF8" w:rsidP="008B3EF8">
            <w:pPr>
              <w:rPr>
                <w:szCs w:val="18"/>
              </w:rPr>
            </w:pPr>
            <w:r>
              <w:rPr>
                <w:szCs w:val="18"/>
              </w:rPr>
              <w:t xml:space="preserve">               Private Girne College English Teacher- Tuğba Doğan</w:t>
            </w:r>
          </w:p>
          <w:p w14:paraId="38AE64A9" w14:textId="77777777" w:rsidR="008B3EF8" w:rsidRDefault="008B3EF8" w:rsidP="008B3EF8">
            <w:pPr>
              <w:rPr>
                <w:szCs w:val="18"/>
              </w:rPr>
            </w:pPr>
            <w:r>
              <w:rPr>
                <w:szCs w:val="18"/>
              </w:rPr>
              <w:t xml:space="preserve">               Contact: 0544 641 9531</w:t>
            </w:r>
          </w:p>
          <w:p w14:paraId="155867B0" w14:textId="77777777" w:rsidR="008B3EF8" w:rsidRPr="006B27A5" w:rsidRDefault="008B3EF8" w:rsidP="008B3EF8">
            <w:pPr>
              <w:rPr>
                <w:b/>
                <w:bCs/>
                <w:sz w:val="22"/>
              </w:rPr>
            </w:pPr>
            <w:r w:rsidRPr="006B27A5">
              <w:rPr>
                <w:b/>
                <w:bCs/>
                <w:sz w:val="22"/>
              </w:rPr>
              <w:t>SKILLS</w:t>
            </w:r>
          </w:p>
          <w:p w14:paraId="7B8E7891" w14:textId="77777777" w:rsidR="008B3EF8" w:rsidRPr="006B27A5" w:rsidRDefault="008B3EF8" w:rsidP="008B3EF8">
            <w:pPr>
              <w:numPr>
                <w:ilvl w:val="0"/>
                <w:numId w:val="5"/>
              </w:numPr>
              <w:rPr>
                <w:szCs w:val="18"/>
              </w:rPr>
            </w:pPr>
            <w:r w:rsidRPr="006B27A5">
              <w:rPr>
                <w:szCs w:val="18"/>
              </w:rPr>
              <w:t>Classroom Management</w:t>
            </w:r>
          </w:p>
          <w:p w14:paraId="23B44445" w14:textId="77777777" w:rsidR="008B3EF8" w:rsidRPr="006B27A5" w:rsidRDefault="008B3EF8" w:rsidP="008B3EF8">
            <w:pPr>
              <w:numPr>
                <w:ilvl w:val="0"/>
                <w:numId w:val="5"/>
              </w:numPr>
              <w:rPr>
                <w:szCs w:val="18"/>
              </w:rPr>
            </w:pPr>
            <w:r w:rsidRPr="006B27A5">
              <w:rPr>
                <w:szCs w:val="18"/>
              </w:rPr>
              <w:t>Teaching Young Learners</w:t>
            </w:r>
          </w:p>
          <w:p w14:paraId="55ABCCA1" w14:textId="77777777" w:rsidR="008B3EF8" w:rsidRPr="006B27A5" w:rsidRDefault="008B3EF8" w:rsidP="008B3EF8">
            <w:pPr>
              <w:numPr>
                <w:ilvl w:val="0"/>
                <w:numId w:val="5"/>
              </w:numPr>
              <w:rPr>
                <w:szCs w:val="18"/>
              </w:rPr>
            </w:pPr>
            <w:r w:rsidRPr="006B27A5">
              <w:rPr>
                <w:szCs w:val="18"/>
              </w:rPr>
              <w:t>Material Design</w:t>
            </w:r>
          </w:p>
          <w:p w14:paraId="3AD613DB" w14:textId="77777777" w:rsidR="008B3EF8" w:rsidRPr="006B27A5" w:rsidRDefault="008B3EF8" w:rsidP="008B3EF8">
            <w:pPr>
              <w:numPr>
                <w:ilvl w:val="0"/>
                <w:numId w:val="5"/>
              </w:numPr>
              <w:rPr>
                <w:szCs w:val="18"/>
              </w:rPr>
            </w:pPr>
            <w:r w:rsidRPr="006B27A5">
              <w:rPr>
                <w:szCs w:val="18"/>
              </w:rPr>
              <w:t>Lesson Planning</w:t>
            </w:r>
          </w:p>
          <w:p w14:paraId="41C48A75" w14:textId="77777777" w:rsidR="008B3EF8" w:rsidRPr="006B27A5" w:rsidRDefault="008B3EF8" w:rsidP="008B3EF8">
            <w:pPr>
              <w:numPr>
                <w:ilvl w:val="0"/>
                <w:numId w:val="5"/>
              </w:numPr>
              <w:rPr>
                <w:szCs w:val="18"/>
              </w:rPr>
            </w:pPr>
            <w:r w:rsidRPr="006B27A5">
              <w:rPr>
                <w:szCs w:val="18"/>
              </w:rPr>
              <w:t>Game-Based Learning</w:t>
            </w:r>
          </w:p>
          <w:p w14:paraId="2C007270" w14:textId="77777777" w:rsidR="008B3EF8" w:rsidRPr="006B27A5" w:rsidRDefault="008B3EF8" w:rsidP="008B3EF8">
            <w:pPr>
              <w:numPr>
                <w:ilvl w:val="0"/>
                <w:numId w:val="5"/>
              </w:numPr>
              <w:rPr>
                <w:szCs w:val="18"/>
              </w:rPr>
            </w:pPr>
            <w:r w:rsidRPr="006B27A5">
              <w:rPr>
                <w:szCs w:val="18"/>
              </w:rPr>
              <w:t>Effective Communication</w:t>
            </w:r>
          </w:p>
          <w:p w14:paraId="2832F48D" w14:textId="77777777" w:rsidR="008B3EF8" w:rsidRPr="006B27A5" w:rsidRDefault="00256F02" w:rsidP="008B3EF8">
            <w:pPr>
              <w:rPr>
                <w:szCs w:val="18"/>
              </w:rPr>
            </w:pPr>
            <w:r>
              <w:rPr>
                <w:szCs w:val="18"/>
              </w:rPr>
              <w:pict w14:anchorId="430E362D">
                <v:rect id="_x0000_i1025" style="width:0;height:1.5pt" o:hralign="center" o:hrstd="t" o:hr="t" fillcolor="#a0a0a0" stroked="f"/>
              </w:pict>
            </w:r>
          </w:p>
          <w:p w14:paraId="45DC9219" w14:textId="77777777" w:rsidR="008B3EF8" w:rsidRPr="006B27A5" w:rsidRDefault="008B3EF8" w:rsidP="008B3EF8">
            <w:pPr>
              <w:rPr>
                <w:b/>
                <w:bCs/>
                <w:sz w:val="22"/>
              </w:rPr>
            </w:pPr>
            <w:r w:rsidRPr="006B27A5">
              <w:rPr>
                <w:b/>
                <w:bCs/>
                <w:sz w:val="22"/>
              </w:rPr>
              <w:t>LANGUAGES</w:t>
            </w:r>
          </w:p>
          <w:p w14:paraId="39DDB0DC" w14:textId="77777777" w:rsidR="008B3EF8" w:rsidRPr="006B27A5" w:rsidRDefault="008B3EF8" w:rsidP="008B3EF8">
            <w:pPr>
              <w:numPr>
                <w:ilvl w:val="0"/>
                <w:numId w:val="6"/>
              </w:numPr>
              <w:rPr>
                <w:szCs w:val="18"/>
              </w:rPr>
            </w:pPr>
            <w:r w:rsidRPr="006B27A5">
              <w:rPr>
                <w:szCs w:val="18"/>
              </w:rPr>
              <w:t>English – Advanced</w:t>
            </w:r>
          </w:p>
          <w:p w14:paraId="08D6B15B" w14:textId="77777777" w:rsidR="008B3EF8" w:rsidRPr="006B27A5" w:rsidRDefault="008B3EF8" w:rsidP="008B3EF8">
            <w:pPr>
              <w:numPr>
                <w:ilvl w:val="0"/>
                <w:numId w:val="6"/>
              </w:numPr>
              <w:rPr>
                <w:szCs w:val="18"/>
              </w:rPr>
            </w:pPr>
            <w:r w:rsidRPr="006B27A5">
              <w:rPr>
                <w:szCs w:val="18"/>
              </w:rPr>
              <w:t>German – Basic</w:t>
            </w:r>
          </w:p>
          <w:p w14:paraId="2F5EA3D6" w14:textId="77777777" w:rsidR="008B3EF8" w:rsidRPr="006B27A5" w:rsidRDefault="008B3EF8" w:rsidP="008B3EF8">
            <w:pPr>
              <w:numPr>
                <w:ilvl w:val="0"/>
                <w:numId w:val="6"/>
              </w:numPr>
              <w:rPr>
                <w:szCs w:val="18"/>
              </w:rPr>
            </w:pPr>
            <w:r w:rsidRPr="006B27A5">
              <w:rPr>
                <w:szCs w:val="18"/>
              </w:rPr>
              <w:t>Polish – Basic</w:t>
            </w:r>
          </w:p>
          <w:p w14:paraId="4A8D8CB9" w14:textId="31FD0B9B" w:rsidR="008B3EF8" w:rsidRPr="00A36BC4" w:rsidRDefault="008B3EF8" w:rsidP="000F70D7"/>
        </w:tc>
      </w:tr>
    </w:tbl>
    <w:p w14:paraId="7A3EFAB7" w14:textId="77777777" w:rsidR="00C552B0" w:rsidRDefault="00C552B0" w:rsidP="000C45FF">
      <w:pPr>
        <w:tabs>
          <w:tab w:val="left" w:pos="990"/>
        </w:tabs>
      </w:pPr>
    </w:p>
    <w:sectPr w:rsidR="00C552B0" w:rsidSect="00AE7882">
      <w:headerReference w:type="default" r:id="rId12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758E" w14:textId="77777777" w:rsidR="00256F02" w:rsidRDefault="00256F02" w:rsidP="000C45FF">
      <w:r>
        <w:separator/>
      </w:r>
    </w:p>
  </w:endnote>
  <w:endnote w:type="continuationSeparator" w:id="0">
    <w:p w14:paraId="1D30A734" w14:textId="77777777" w:rsidR="00256F02" w:rsidRDefault="00256F0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6E585" w14:textId="77777777" w:rsidR="00256F02" w:rsidRDefault="00256F02" w:rsidP="000C45FF">
      <w:r>
        <w:separator/>
      </w:r>
    </w:p>
  </w:footnote>
  <w:footnote w:type="continuationSeparator" w:id="0">
    <w:p w14:paraId="16CF2535" w14:textId="77777777" w:rsidR="00256F02" w:rsidRDefault="00256F0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D79B" w14:textId="77777777" w:rsidR="000C45FF" w:rsidRDefault="000C45FF">
    <w:pPr>
      <w:pStyle w:val="stBilgi"/>
    </w:pPr>
    <w:r>
      <w:rPr>
        <w:noProof/>
        <w:lang w:bidi="tr-TR"/>
      </w:rPr>
      <w:drawing>
        <wp:anchor distT="0" distB="0" distL="114300" distR="114300" simplePos="0" relativeHeight="251658240" behindDoc="1" locked="0" layoutInCell="1" allowOverlap="1" wp14:anchorId="0033F5EB" wp14:editId="646DE913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D92"/>
    <w:multiLevelType w:val="multilevel"/>
    <w:tmpl w:val="7BF2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E2FCF"/>
    <w:multiLevelType w:val="multilevel"/>
    <w:tmpl w:val="9DB8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82B79"/>
    <w:multiLevelType w:val="hybridMultilevel"/>
    <w:tmpl w:val="10446992"/>
    <w:lvl w:ilvl="0" w:tplc="6598E45A">
      <w:start w:val="2023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F09DC"/>
    <w:multiLevelType w:val="multilevel"/>
    <w:tmpl w:val="E752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BF77DD"/>
    <w:multiLevelType w:val="hybridMultilevel"/>
    <w:tmpl w:val="B0680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80CC2"/>
    <w:multiLevelType w:val="multilevel"/>
    <w:tmpl w:val="2846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532367">
    <w:abstractNumId w:val="2"/>
  </w:num>
  <w:num w:numId="2" w16cid:durableId="1490057185">
    <w:abstractNumId w:val="5"/>
  </w:num>
  <w:num w:numId="3" w16cid:durableId="1803381793">
    <w:abstractNumId w:val="4"/>
  </w:num>
  <w:num w:numId="4" w16cid:durableId="2039742772">
    <w:abstractNumId w:val="3"/>
  </w:num>
  <w:num w:numId="5" w16cid:durableId="787161089">
    <w:abstractNumId w:val="1"/>
  </w:num>
  <w:num w:numId="6" w16cid:durableId="181136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E2D"/>
    <w:rsid w:val="00036450"/>
    <w:rsid w:val="00046E46"/>
    <w:rsid w:val="000615F7"/>
    <w:rsid w:val="000855EF"/>
    <w:rsid w:val="00094499"/>
    <w:rsid w:val="000C45FF"/>
    <w:rsid w:val="000C598C"/>
    <w:rsid w:val="000E3FD1"/>
    <w:rsid w:val="000F70D7"/>
    <w:rsid w:val="00112054"/>
    <w:rsid w:val="00113E48"/>
    <w:rsid w:val="0011426F"/>
    <w:rsid w:val="00133713"/>
    <w:rsid w:val="001525E1"/>
    <w:rsid w:val="001718F3"/>
    <w:rsid w:val="00180329"/>
    <w:rsid w:val="0019001F"/>
    <w:rsid w:val="001925DC"/>
    <w:rsid w:val="001A74A5"/>
    <w:rsid w:val="001B2ABD"/>
    <w:rsid w:val="001B5079"/>
    <w:rsid w:val="001E0391"/>
    <w:rsid w:val="001E1759"/>
    <w:rsid w:val="001F1ECC"/>
    <w:rsid w:val="00227072"/>
    <w:rsid w:val="0022773F"/>
    <w:rsid w:val="002400EB"/>
    <w:rsid w:val="00256CF7"/>
    <w:rsid w:val="00256F02"/>
    <w:rsid w:val="00281FD5"/>
    <w:rsid w:val="0030481B"/>
    <w:rsid w:val="003156FC"/>
    <w:rsid w:val="003254B5"/>
    <w:rsid w:val="00367A07"/>
    <w:rsid w:val="0037121F"/>
    <w:rsid w:val="00396133"/>
    <w:rsid w:val="003A6B7D"/>
    <w:rsid w:val="003B06CA"/>
    <w:rsid w:val="004071FC"/>
    <w:rsid w:val="0042648E"/>
    <w:rsid w:val="00445947"/>
    <w:rsid w:val="0047706D"/>
    <w:rsid w:val="004813B3"/>
    <w:rsid w:val="00493AFA"/>
    <w:rsid w:val="00493C0B"/>
    <w:rsid w:val="00496591"/>
    <w:rsid w:val="004A0F44"/>
    <w:rsid w:val="004C39CA"/>
    <w:rsid w:val="004C63E4"/>
    <w:rsid w:val="004D3011"/>
    <w:rsid w:val="004F5E0C"/>
    <w:rsid w:val="005232C9"/>
    <w:rsid w:val="005262AC"/>
    <w:rsid w:val="00554B8C"/>
    <w:rsid w:val="0058763B"/>
    <w:rsid w:val="005E39D5"/>
    <w:rsid w:val="005F0104"/>
    <w:rsid w:val="005F0D8A"/>
    <w:rsid w:val="00600670"/>
    <w:rsid w:val="0062123A"/>
    <w:rsid w:val="00646E75"/>
    <w:rsid w:val="00662FCA"/>
    <w:rsid w:val="006771D0"/>
    <w:rsid w:val="006B27A5"/>
    <w:rsid w:val="006B344E"/>
    <w:rsid w:val="006B36B0"/>
    <w:rsid w:val="006D7E2E"/>
    <w:rsid w:val="00715FCB"/>
    <w:rsid w:val="00743101"/>
    <w:rsid w:val="007775E1"/>
    <w:rsid w:val="007867A0"/>
    <w:rsid w:val="007869E9"/>
    <w:rsid w:val="007927F5"/>
    <w:rsid w:val="00794323"/>
    <w:rsid w:val="007C0FEA"/>
    <w:rsid w:val="007D2E8B"/>
    <w:rsid w:val="007E094B"/>
    <w:rsid w:val="007E0CE3"/>
    <w:rsid w:val="007F0932"/>
    <w:rsid w:val="007F1CB9"/>
    <w:rsid w:val="00802CA0"/>
    <w:rsid w:val="00804A52"/>
    <w:rsid w:val="00857EEF"/>
    <w:rsid w:val="008A4EE1"/>
    <w:rsid w:val="008B3EF8"/>
    <w:rsid w:val="008E69AB"/>
    <w:rsid w:val="008F3658"/>
    <w:rsid w:val="009220FF"/>
    <w:rsid w:val="0092275A"/>
    <w:rsid w:val="009260CD"/>
    <w:rsid w:val="00952C25"/>
    <w:rsid w:val="009D6E2D"/>
    <w:rsid w:val="00A2118D"/>
    <w:rsid w:val="00A21D35"/>
    <w:rsid w:val="00A30005"/>
    <w:rsid w:val="00A34742"/>
    <w:rsid w:val="00A36BC4"/>
    <w:rsid w:val="00A37A1B"/>
    <w:rsid w:val="00A419E3"/>
    <w:rsid w:val="00A74A7F"/>
    <w:rsid w:val="00A906AE"/>
    <w:rsid w:val="00AD76E2"/>
    <w:rsid w:val="00AE7882"/>
    <w:rsid w:val="00B20152"/>
    <w:rsid w:val="00B359E4"/>
    <w:rsid w:val="00B43B12"/>
    <w:rsid w:val="00B57D98"/>
    <w:rsid w:val="00B70850"/>
    <w:rsid w:val="00C066B6"/>
    <w:rsid w:val="00C37BA1"/>
    <w:rsid w:val="00C4674C"/>
    <w:rsid w:val="00C506CF"/>
    <w:rsid w:val="00C55201"/>
    <w:rsid w:val="00C552B0"/>
    <w:rsid w:val="00C65C7D"/>
    <w:rsid w:val="00C72BED"/>
    <w:rsid w:val="00C9578B"/>
    <w:rsid w:val="00CB0055"/>
    <w:rsid w:val="00D218A1"/>
    <w:rsid w:val="00D219EE"/>
    <w:rsid w:val="00D2522B"/>
    <w:rsid w:val="00D422DE"/>
    <w:rsid w:val="00D5459D"/>
    <w:rsid w:val="00D6035D"/>
    <w:rsid w:val="00D937C9"/>
    <w:rsid w:val="00DA1F4D"/>
    <w:rsid w:val="00DD172A"/>
    <w:rsid w:val="00E25A26"/>
    <w:rsid w:val="00E4381A"/>
    <w:rsid w:val="00E55D74"/>
    <w:rsid w:val="00E92161"/>
    <w:rsid w:val="00E95F3C"/>
    <w:rsid w:val="00EB4E00"/>
    <w:rsid w:val="00ED6C59"/>
    <w:rsid w:val="00EE01A9"/>
    <w:rsid w:val="00EF2829"/>
    <w:rsid w:val="00EF3D69"/>
    <w:rsid w:val="00F25C2E"/>
    <w:rsid w:val="00F31877"/>
    <w:rsid w:val="00F60274"/>
    <w:rsid w:val="00F6395B"/>
    <w:rsid w:val="00F77FB9"/>
    <w:rsid w:val="00FB068F"/>
    <w:rsid w:val="00FE7336"/>
    <w:rsid w:val="00FE7A7E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BAFB0"/>
  <w14:defaultImageDpi w14:val="32767"/>
  <w15:chartTrackingRefBased/>
  <w15:docId w15:val="{3362A598-B064-4780-834F-9F5AC2D8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Balk3">
    <w:name w:val="heading 3"/>
    <w:basedOn w:val="Normal"/>
    <w:next w:val="Normal"/>
    <w:link w:val="Balk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2"/>
      <w:szCs w:val="24"/>
    </w:rPr>
  </w:style>
  <w:style w:type="paragraph" w:styleId="Balk4">
    <w:name w:val="heading 4"/>
    <w:basedOn w:val="Normal"/>
    <w:next w:val="Normal"/>
    <w:link w:val="Balk4Char"/>
    <w:uiPriority w:val="9"/>
    <w:qFormat/>
    <w:rsid w:val="00B359E4"/>
    <w:pPr>
      <w:outlineLvl w:val="3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KonuBal">
    <w:name w:val="Title"/>
    <w:basedOn w:val="Normal"/>
    <w:next w:val="Normal"/>
    <w:link w:val="KonuBal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2ABD"/>
    <w:rPr>
      <w:caps/>
      <w:color w:val="000000" w:themeColor="text1"/>
      <w:sz w:val="96"/>
      <w:szCs w:val="76"/>
    </w:rPr>
  </w:style>
  <w:style w:type="character" w:styleId="Vurgu">
    <w:name w:val="Emphasis"/>
    <w:basedOn w:val="VarsaylanParagrafYazTipi"/>
    <w:uiPriority w:val="11"/>
    <w:semiHidden/>
    <w:qFormat/>
    <w:rsid w:val="00E25A26"/>
    <w:rPr>
      <w:i/>
      <w:iCs/>
    </w:rPr>
  </w:style>
  <w:style w:type="character" w:customStyle="1" w:styleId="Balk1Char">
    <w:name w:val="Başlık 1 Char"/>
    <w:basedOn w:val="VarsaylanParagrafYazTipi"/>
    <w:link w:val="Balk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arih">
    <w:name w:val="Date"/>
    <w:basedOn w:val="Normal"/>
    <w:next w:val="Normal"/>
    <w:link w:val="TarihChar"/>
    <w:uiPriority w:val="99"/>
    <w:rsid w:val="00036450"/>
  </w:style>
  <w:style w:type="character" w:customStyle="1" w:styleId="TarihChar">
    <w:name w:val="Tarih Char"/>
    <w:basedOn w:val="VarsaylanParagrafYazTipi"/>
    <w:link w:val="Tarih"/>
    <w:uiPriority w:val="99"/>
    <w:rsid w:val="00036450"/>
    <w:rPr>
      <w:sz w:val="18"/>
      <w:szCs w:val="22"/>
    </w:rPr>
  </w:style>
  <w:style w:type="character" w:styleId="Kpr">
    <w:name w:val="Hyperlink"/>
    <w:basedOn w:val="VarsaylanParagrafYazTipi"/>
    <w:uiPriority w:val="99"/>
    <w:unhideWhenUsed/>
    <w:rsid w:val="00281FD5"/>
    <w:rPr>
      <w:color w:val="B85A22" w:themeColor="accent2" w:themeShade="BF"/>
      <w:u w:val="single"/>
    </w:rPr>
  </w:style>
  <w:style w:type="character" w:styleId="zmlenmeyenBahsetme">
    <w:name w:val="Unresolved Mention"/>
    <w:basedOn w:val="VarsaylanParagrafYazTipi"/>
    <w:uiPriority w:val="99"/>
    <w:semiHidden/>
    <w:rsid w:val="004813B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C45FF"/>
    <w:rPr>
      <w:sz w:val="22"/>
      <w:szCs w:val="22"/>
    </w:rPr>
  </w:style>
  <w:style w:type="paragraph" w:styleId="AltBilgi">
    <w:name w:val="footer"/>
    <w:basedOn w:val="Normal"/>
    <w:link w:val="AltBilgi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0C45FF"/>
    <w:rPr>
      <w:sz w:val="22"/>
      <w:szCs w:val="22"/>
    </w:rPr>
  </w:style>
  <w:style w:type="table" w:styleId="TabloKlavuzu">
    <w:name w:val="Table Grid"/>
    <w:basedOn w:val="NormalTablo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1B2ABD"/>
    <w:rPr>
      <w:color w:val="808080"/>
    </w:rPr>
  </w:style>
  <w:style w:type="paragraph" w:styleId="Altyaz">
    <w:name w:val="Subtitle"/>
    <w:basedOn w:val="Normal"/>
    <w:next w:val="Normal"/>
    <w:link w:val="Altyaz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tyazChar">
    <w:name w:val="Altyazı Char"/>
    <w:basedOn w:val="VarsaylanParagrafYazTipi"/>
    <w:link w:val="Altyaz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Balk3Char">
    <w:name w:val="Başlık 3 Char"/>
    <w:basedOn w:val="VarsaylanParagrafYazTipi"/>
    <w:link w:val="Balk3"/>
    <w:uiPriority w:val="9"/>
    <w:rsid w:val="00D5459D"/>
    <w:rPr>
      <w:rFonts w:asciiTheme="majorHAnsi" w:eastAsiaTheme="majorEastAsia" w:hAnsiTheme="majorHAnsi" w:cstheme="majorBidi"/>
      <w:b/>
      <w:caps/>
      <w:color w:val="548AB7" w:themeColor="accent1" w:themeShade="BF"/>
      <w:sz w:val="22"/>
    </w:rPr>
  </w:style>
  <w:style w:type="character" w:customStyle="1" w:styleId="Balk4Char">
    <w:name w:val="Başlık 4 Char"/>
    <w:basedOn w:val="VarsaylanParagrafYazTipi"/>
    <w:link w:val="Balk4"/>
    <w:uiPriority w:val="9"/>
    <w:rsid w:val="00B359E4"/>
    <w:rPr>
      <w:b/>
      <w:sz w:val="18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219EE"/>
    <w:rPr>
      <w:rFonts w:ascii="Segoe UI" w:hAnsi="Segoe UI" w:cs="Segoe UI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19E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74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304;L&#304;Z\AppData\Local\Microsoft\Office\16.0\DTS\tr-TR%7bB7582BED-691E-4F30-AD62-457A01855D06%7d\%7b46B77469-0771-4ABA-8F4B-B1E056508CFF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0892A7-0875-4470-9F71-89D7DB47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{46B77469-0771-4ABA-8F4B-B1E056508CFF}tf00546271_win32</Template>
  <TotalTime>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filiz yıldırgan</cp:lastModifiedBy>
  <cp:revision>6</cp:revision>
  <dcterms:created xsi:type="dcterms:W3CDTF">2026-01-20T14:17:00Z</dcterms:created>
  <dcterms:modified xsi:type="dcterms:W3CDTF">2026-07-27T12:31:00Z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